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98F7C" w14:textId="6E1DC5EE" w:rsidR="00AE0A07" w:rsidRPr="00A56209" w:rsidRDefault="00954DCA" w:rsidP="00A56209">
      <w:pPr>
        <w:pStyle w:val="NZIER-Heading1"/>
      </w:pPr>
      <w:r w:rsidRPr="00954DCA">
        <w:t>NZIER Ed Hearnshaw Award in Environmental Economics</w:t>
      </w:r>
    </w:p>
    <w:p w14:paraId="112253A7" w14:textId="73BB4982" w:rsidR="004D62F5" w:rsidRPr="00A56209" w:rsidRDefault="00954DCA" w:rsidP="00A56209">
      <w:pPr>
        <w:pStyle w:val="NZIER-Heading2"/>
      </w:pPr>
      <w:r>
        <w:t>Nomination form</w:t>
      </w:r>
      <w:r w:rsidR="006B33D5">
        <w:t xml:space="preserve"> 202</w:t>
      </w:r>
      <w:r w:rsidR="007F2003">
        <w:t>6</w:t>
      </w:r>
    </w:p>
    <w:p w14:paraId="3446B529" w14:textId="13777F59" w:rsidR="006B33D5" w:rsidRPr="006B33D5" w:rsidRDefault="005870D2" w:rsidP="006B33D5">
      <w:pPr>
        <w:pStyle w:val="NZIER-Heading4"/>
        <w:rPr>
          <w:bCs/>
          <w:i w:val="0"/>
          <w:iCs w:val="0"/>
          <w:sz w:val="24"/>
          <w:szCs w:val="24"/>
        </w:rPr>
      </w:pPr>
      <w:r>
        <w:rPr>
          <w:bCs/>
          <w:i w:val="0"/>
          <w:iCs w:val="0"/>
          <w:sz w:val="24"/>
          <w:szCs w:val="24"/>
        </w:rPr>
        <w:t>Please complete the form</w:t>
      </w:r>
      <w:r w:rsidR="006B33D5" w:rsidRPr="006B33D5">
        <w:rPr>
          <w:bCs/>
          <w:i w:val="0"/>
          <w:iCs w:val="0"/>
          <w:sz w:val="24"/>
          <w:szCs w:val="24"/>
        </w:rPr>
        <w:t xml:space="preserve"> and return </w:t>
      </w:r>
      <w:r w:rsidR="00F81E34">
        <w:rPr>
          <w:bCs/>
          <w:i w:val="0"/>
          <w:iCs w:val="0"/>
          <w:sz w:val="24"/>
          <w:szCs w:val="24"/>
        </w:rPr>
        <w:t xml:space="preserve">it </w:t>
      </w:r>
      <w:r w:rsidR="006B33D5" w:rsidRPr="006B33D5">
        <w:rPr>
          <w:bCs/>
          <w:i w:val="0"/>
          <w:iCs w:val="0"/>
          <w:sz w:val="24"/>
          <w:szCs w:val="24"/>
        </w:rPr>
        <w:t xml:space="preserve">to </w:t>
      </w:r>
      <w:r w:rsidR="00F81E34">
        <w:rPr>
          <w:bCs/>
          <w:i w:val="0"/>
          <w:iCs w:val="0"/>
          <w:sz w:val="24"/>
          <w:szCs w:val="24"/>
        </w:rPr>
        <w:t>the</w:t>
      </w:r>
    </w:p>
    <w:p w14:paraId="17A0C32F" w14:textId="591DD8A2" w:rsidR="006B33D5" w:rsidRPr="006B33D5" w:rsidRDefault="006B33D5" w:rsidP="006B33D5">
      <w:pPr>
        <w:pStyle w:val="NZIER-Heading4"/>
        <w:rPr>
          <w:bCs/>
          <w:i w:val="0"/>
          <w:iCs w:val="0"/>
          <w:sz w:val="24"/>
          <w:szCs w:val="24"/>
        </w:rPr>
      </w:pPr>
      <w:r w:rsidRPr="006B33D5">
        <w:rPr>
          <w:bCs/>
          <w:i w:val="0"/>
          <w:iCs w:val="0"/>
          <w:sz w:val="24"/>
          <w:szCs w:val="24"/>
        </w:rPr>
        <w:t xml:space="preserve">Secretary to the Awarding Panel, </w:t>
      </w:r>
      <w:hyperlink r:id="rId11" w:history="1">
        <w:r w:rsidR="00F54A37" w:rsidRPr="004E4835">
          <w:rPr>
            <w:rStyle w:val="Hyperlink"/>
            <w:b/>
            <w:i w:val="0"/>
            <w:iCs w:val="0"/>
            <w:sz w:val="24"/>
            <w:szCs w:val="24"/>
          </w:rPr>
          <w:t>econ@nzier.org.nz</w:t>
        </w:r>
      </w:hyperlink>
      <w:r w:rsidR="00F54A37">
        <w:rPr>
          <w:b/>
          <w:i w:val="0"/>
          <w:iCs w:val="0"/>
          <w:sz w:val="24"/>
          <w:szCs w:val="24"/>
        </w:rPr>
        <w:t xml:space="preserve"> </w:t>
      </w:r>
    </w:p>
    <w:p w14:paraId="7ED9751F" w14:textId="77777777" w:rsidR="0097476F" w:rsidRDefault="0097476F" w:rsidP="006B33D5">
      <w:pPr>
        <w:pStyle w:val="NZIER-Heading4"/>
        <w:rPr>
          <w:rFonts w:asciiTheme="minorHAnsi" w:hAnsiTheme="minorHAnsi"/>
          <w:b/>
          <w:i w:val="0"/>
          <w:iCs w:val="0"/>
          <w:sz w:val="24"/>
          <w:szCs w:val="24"/>
        </w:rPr>
      </w:pPr>
    </w:p>
    <w:p w14:paraId="197D3F07" w14:textId="62DA1931" w:rsidR="006B33D5" w:rsidRDefault="006B33D5" w:rsidP="006B33D5">
      <w:pPr>
        <w:pStyle w:val="NZIER-Heading4"/>
        <w:rPr>
          <w:rFonts w:asciiTheme="minorHAnsi" w:hAnsiTheme="minorHAnsi"/>
          <w:b/>
          <w:i w:val="0"/>
          <w:iCs w:val="0"/>
          <w:sz w:val="24"/>
          <w:szCs w:val="24"/>
        </w:rPr>
      </w:pPr>
      <w:r w:rsidRPr="006B33D5">
        <w:rPr>
          <w:rFonts w:asciiTheme="minorHAnsi" w:hAnsiTheme="minorHAnsi"/>
          <w:b/>
          <w:i w:val="0"/>
          <w:iCs w:val="0"/>
          <w:sz w:val="24"/>
          <w:szCs w:val="24"/>
        </w:rPr>
        <w:t>By 5</w:t>
      </w:r>
      <w:r w:rsidR="005527F8">
        <w:rPr>
          <w:rFonts w:asciiTheme="minorHAnsi" w:hAnsiTheme="minorHAnsi"/>
          <w:b/>
          <w:i w:val="0"/>
          <w:iCs w:val="0"/>
          <w:sz w:val="24"/>
          <w:szCs w:val="24"/>
        </w:rPr>
        <w:t xml:space="preserve"> </w:t>
      </w:r>
      <w:r w:rsidRPr="006B33D5">
        <w:rPr>
          <w:rFonts w:asciiTheme="minorHAnsi" w:hAnsiTheme="minorHAnsi"/>
          <w:b/>
          <w:i w:val="0"/>
          <w:iCs w:val="0"/>
          <w:sz w:val="24"/>
          <w:szCs w:val="24"/>
        </w:rPr>
        <w:t xml:space="preserve">pm, </w:t>
      </w:r>
      <w:r w:rsidR="007F2003">
        <w:rPr>
          <w:rFonts w:asciiTheme="minorHAnsi" w:hAnsiTheme="minorHAnsi"/>
          <w:b/>
          <w:i w:val="0"/>
          <w:iCs w:val="0"/>
          <w:sz w:val="24"/>
          <w:szCs w:val="24"/>
        </w:rPr>
        <w:t>10</w:t>
      </w:r>
      <w:r w:rsidR="00F81E34">
        <w:rPr>
          <w:rFonts w:asciiTheme="minorHAnsi" w:hAnsiTheme="minorHAnsi"/>
          <w:b/>
          <w:i w:val="0"/>
          <w:iCs w:val="0"/>
          <w:sz w:val="24"/>
          <w:szCs w:val="24"/>
        </w:rPr>
        <w:t xml:space="preserve"> </w:t>
      </w:r>
      <w:r w:rsidRPr="006B33D5">
        <w:rPr>
          <w:rFonts w:asciiTheme="minorHAnsi" w:hAnsiTheme="minorHAnsi"/>
          <w:b/>
          <w:i w:val="0"/>
          <w:iCs w:val="0"/>
          <w:sz w:val="24"/>
          <w:szCs w:val="24"/>
        </w:rPr>
        <w:t>July 202</w:t>
      </w:r>
      <w:r w:rsidR="007F2003">
        <w:rPr>
          <w:rFonts w:asciiTheme="minorHAnsi" w:hAnsiTheme="minorHAnsi"/>
          <w:b/>
          <w:i w:val="0"/>
          <w:iCs w:val="0"/>
          <w:sz w:val="24"/>
          <w:szCs w:val="24"/>
        </w:rPr>
        <w:t>6</w:t>
      </w:r>
    </w:p>
    <w:p w14:paraId="02169828" w14:textId="77777777" w:rsidR="006B33D5" w:rsidRDefault="006B33D5" w:rsidP="006B33D5">
      <w:pPr>
        <w:pStyle w:val="NZIER-Heading4"/>
      </w:pPr>
    </w:p>
    <w:p w14:paraId="5DE6FB65" w14:textId="477E312C" w:rsidR="009A0E0A" w:rsidRDefault="00F821B5" w:rsidP="006B33D5">
      <w:pPr>
        <w:pStyle w:val="NZIER-BodyText"/>
      </w:pPr>
      <w:r>
        <w:t xml:space="preserve">Application </w:t>
      </w:r>
      <w:r w:rsidR="005870D2">
        <w:t>d</w:t>
      </w:r>
      <w:r w:rsidR="006B33D5">
        <w:t>ate:</w:t>
      </w:r>
    </w:p>
    <w:p w14:paraId="042949DD" w14:textId="77777777" w:rsidR="00FC4653" w:rsidRDefault="00FC4653" w:rsidP="006B33D5">
      <w:pPr>
        <w:pStyle w:val="NZIER-BodyText"/>
      </w:pPr>
    </w:p>
    <w:tbl>
      <w:tblPr>
        <w:tblStyle w:val="TableGridLight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F6FC2" w14:paraId="1FC9BEC5" w14:textId="77777777" w:rsidTr="001F6FC2">
        <w:trPr>
          <w:trHeight w:val="459"/>
        </w:trPr>
        <w:tc>
          <w:tcPr>
            <w:tcW w:w="10201" w:type="dxa"/>
            <w:tcBorders>
              <w:top w:val="nil"/>
              <w:left w:val="nil"/>
              <w:bottom w:val="single" w:sz="12" w:space="0" w:color="0094C5" w:themeColor="accent1"/>
              <w:right w:val="nil"/>
            </w:tcBorders>
          </w:tcPr>
          <w:p w14:paraId="014736A0" w14:textId="695E6D42" w:rsidR="001F6FC2" w:rsidRPr="00A56209" w:rsidRDefault="001F6FC2" w:rsidP="00A56209">
            <w:pPr>
              <w:pStyle w:val="NZIER-TableHeading"/>
            </w:pPr>
            <w:r>
              <w:t xml:space="preserve">Award </w:t>
            </w:r>
            <w:r w:rsidR="005870D2">
              <w:t>n</w:t>
            </w:r>
            <w:r>
              <w:t xml:space="preserve">ominee </w:t>
            </w:r>
            <w:r w:rsidR="005870D2">
              <w:t>d</w:t>
            </w:r>
            <w:r>
              <w:t>etails</w:t>
            </w:r>
          </w:p>
        </w:tc>
      </w:tr>
      <w:tr w:rsidR="001F6FC2" w14:paraId="2FF18226" w14:textId="77777777" w:rsidTr="002E3D0F">
        <w:trPr>
          <w:trHeight w:val="580"/>
        </w:trPr>
        <w:tc>
          <w:tcPr>
            <w:tcW w:w="10201" w:type="dxa"/>
            <w:tcBorders>
              <w:top w:val="single" w:sz="12" w:space="0" w:color="0094C5" w:themeColor="accent1"/>
              <w:left w:val="nil"/>
              <w:bottom w:val="single" w:sz="4" w:space="0" w:color="808080" w:themeColor="background1" w:themeShade="80"/>
              <w:right w:val="nil"/>
            </w:tcBorders>
          </w:tcPr>
          <w:p w14:paraId="68FCDE58" w14:textId="6EE5C0DB" w:rsidR="001F6FC2" w:rsidRDefault="001F6FC2" w:rsidP="001F6FC2">
            <w:pPr>
              <w:pStyle w:val="NZIER-TableCopy"/>
            </w:pPr>
            <w:r>
              <w:t>Name:</w:t>
            </w:r>
          </w:p>
        </w:tc>
      </w:tr>
      <w:tr w:rsidR="001F6FC2" w14:paraId="55861155" w14:textId="77777777" w:rsidTr="002E3D0F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1D574812" w14:textId="63205339" w:rsidR="001F6FC2" w:rsidRDefault="001F6FC2" w:rsidP="001F6FC2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Phone:</w:t>
            </w:r>
            <w:r>
              <w:br/>
            </w:r>
          </w:p>
        </w:tc>
      </w:tr>
      <w:tr w:rsidR="001F6FC2" w14:paraId="38D69364" w14:textId="77777777" w:rsidTr="002E3D0F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3DA688B0" w14:textId="6D0D6705" w:rsidR="001F6FC2" w:rsidRDefault="001F6FC2" w:rsidP="001F6FC2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Email:</w:t>
            </w:r>
          </w:p>
        </w:tc>
      </w:tr>
      <w:tr w:rsidR="001F6FC2" w14:paraId="11ED1F91" w14:textId="77777777" w:rsidTr="002E3D0F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12" w:space="0" w:color="0094C5" w:themeColor="accent1"/>
              <w:right w:val="nil"/>
            </w:tcBorders>
          </w:tcPr>
          <w:p w14:paraId="3F107614" w14:textId="77777777" w:rsidR="001F6FC2" w:rsidRDefault="001F6FC2" w:rsidP="001F6FC2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Signed:</w:t>
            </w:r>
          </w:p>
          <w:p w14:paraId="7EF0E57E" w14:textId="77777777" w:rsidR="005A3330" w:rsidRDefault="005A3330" w:rsidP="001F6FC2">
            <w:pPr>
              <w:pStyle w:val="NZIER-Bullet"/>
              <w:numPr>
                <w:ilvl w:val="0"/>
                <w:numId w:val="0"/>
              </w:numPr>
              <w:ind w:left="357" w:hanging="357"/>
            </w:pPr>
          </w:p>
          <w:p w14:paraId="57091164" w14:textId="0F1396AA" w:rsidR="005A3330" w:rsidRDefault="005A3330" w:rsidP="001F6FC2">
            <w:pPr>
              <w:pStyle w:val="NZIER-Bullet"/>
              <w:numPr>
                <w:ilvl w:val="0"/>
                <w:numId w:val="0"/>
              </w:numPr>
              <w:ind w:left="357" w:hanging="357"/>
            </w:pPr>
          </w:p>
        </w:tc>
      </w:tr>
    </w:tbl>
    <w:p w14:paraId="708645DF" w14:textId="77777777" w:rsidR="00AE69A2" w:rsidRDefault="00AE69A2" w:rsidP="00A56209">
      <w:pPr>
        <w:pStyle w:val="NZIER-BodyText"/>
      </w:pPr>
    </w:p>
    <w:p w14:paraId="048448E5" w14:textId="302FD39B" w:rsidR="00FC4653" w:rsidRDefault="00FC4653" w:rsidP="00A56209">
      <w:pPr>
        <w:pStyle w:val="NZIER-BodyText"/>
        <w:rPr>
          <w:i/>
          <w:iCs/>
        </w:rPr>
      </w:pPr>
      <w:r w:rsidRPr="00FC4653">
        <w:rPr>
          <w:i/>
          <w:iCs/>
        </w:rPr>
        <w:t>By signing this form, I agree to the conditions of the Award as presented in the Award Policy Document and Instructions to applicants.</w:t>
      </w:r>
    </w:p>
    <w:p w14:paraId="60192716" w14:textId="77777777" w:rsidR="002E3D0F" w:rsidRPr="00FC4653" w:rsidRDefault="002E3D0F" w:rsidP="00A56209">
      <w:pPr>
        <w:pStyle w:val="NZIER-BodyText"/>
        <w:rPr>
          <w:i/>
          <w:iCs/>
        </w:rPr>
      </w:pPr>
    </w:p>
    <w:tbl>
      <w:tblPr>
        <w:tblStyle w:val="TableGridLight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E3D0F" w14:paraId="45C09A8C" w14:textId="77777777">
        <w:trPr>
          <w:trHeight w:val="459"/>
        </w:trPr>
        <w:tc>
          <w:tcPr>
            <w:tcW w:w="10201" w:type="dxa"/>
            <w:tcBorders>
              <w:top w:val="nil"/>
              <w:left w:val="nil"/>
              <w:bottom w:val="single" w:sz="12" w:space="0" w:color="0094C5" w:themeColor="accent1"/>
              <w:right w:val="nil"/>
            </w:tcBorders>
          </w:tcPr>
          <w:p w14:paraId="7BBABBB9" w14:textId="1866D299" w:rsidR="002E3D0F" w:rsidRPr="00A56209" w:rsidRDefault="00D81670">
            <w:pPr>
              <w:pStyle w:val="NZIER-TableHeading"/>
            </w:pPr>
            <w:r>
              <w:t>Nominator</w:t>
            </w:r>
            <w:r w:rsidR="002E3D0F">
              <w:t xml:space="preserve"> </w:t>
            </w:r>
            <w:r w:rsidR="005870D2">
              <w:t>d</w:t>
            </w:r>
            <w:r w:rsidR="002E3D0F">
              <w:t>etails</w:t>
            </w:r>
          </w:p>
        </w:tc>
      </w:tr>
      <w:tr w:rsidR="002E3D0F" w14:paraId="58E88648" w14:textId="77777777">
        <w:trPr>
          <w:trHeight w:val="580"/>
        </w:trPr>
        <w:tc>
          <w:tcPr>
            <w:tcW w:w="10201" w:type="dxa"/>
            <w:tcBorders>
              <w:top w:val="single" w:sz="12" w:space="0" w:color="0094C5" w:themeColor="accent1"/>
              <w:left w:val="nil"/>
              <w:bottom w:val="single" w:sz="4" w:space="0" w:color="808080" w:themeColor="background1" w:themeShade="80"/>
              <w:right w:val="nil"/>
            </w:tcBorders>
          </w:tcPr>
          <w:p w14:paraId="08F5CDE5" w14:textId="77777777" w:rsidR="002E3D0F" w:rsidRDefault="002E3D0F">
            <w:pPr>
              <w:pStyle w:val="NZIER-TableCopy"/>
            </w:pPr>
            <w:r>
              <w:t>Name:</w:t>
            </w:r>
          </w:p>
        </w:tc>
      </w:tr>
      <w:tr w:rsidR="002E3D0F" w14:paraId="6C5D088F" w14:textId="77777777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6B746BEB" w14:textId="77777777" w:rsidR="002E3D0F" w:rsidRDefault="002E3D0F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Phone:</w:t>
            </w:r>
            <w:r>
              <w:br/>
            </w:r>
          </w:p>
        </w:tc>
      </w:tr>
      <w:tr w:rsidR="002E3D0F" w14:paraId="4DD373D0" w14:textId="77777777" w:rsidTr="00D81670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12" w:space="0" w:color="0094C5" w:themeColor="accent1"/>
              <w:right w:val="nil"/>
            </w:tcBorders>
          </w:tcPr>
          <w:p w14:paraId="481E4F42" w14:textId="77777777" w:rsidR="002E3D0F" w:rsidRDefault="002E3D0F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Email:</w:t>
            </w:r>
          </w:p>
        </w:tc>
      </w:tr>
    </w:tbl>
    <w:p w14:paraId="46EAB9F0" w14:textId="77777777" w:rsidR="00D81670" w:rsidRDefault="00D81670" w:rsidP="00D81670">
      <w:pPr>
        <w:pStyle w:val="NZIER-TableCopy"/>
      </w:pPr>
    </w:p>
    <w:p w14:paraId="2939A9D9" w14:textId="77777777" w:rsidR="00171BE9" w:rsidRDefault="00171BE9" w:rsidP="00D81670">
      <w:pPr>
        <w:pStyle w:val="NZIER-TableCopy"/>
      </w:pPr>
    </w:p>
    <w:p w14:paraId="2F2DE9C5" w14:textId="29EE2537" w:rsidR="00171BE9" w:rsidRDefault="00D81670" w:rsidP="00171BE9">
      <w:pPr>
        <w:pStyle w:val="NZIER-TableCopy"/>
      </w:pPr>
      <w:r>
        <w:lastRenderedPageBreak/>
        <w:t>Details of two referees who may be approached on a confidential basis by the Awarding Panel</w:t>
      </w:r>
    </w:p>
    <w:p w14:paraId="665BADB5" w14:textId="77777777" w:rsidR="0097476F" w:rsidRPr="00D81670" w:rsidRDefault="0097476F" w:rsidP="00171BE9">
      <w:pPr>
        <w:pStyle w:val="NZIER-TableCopy"/>
      </w:pPr>
    </w:p>
    <w:tbl>
      <w:tblPr>
        <w:tblStyle w:val="TableGridLight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71BE9" w14:paraId="012A8DBE" w14:textId="77777777">
        <w:trPr>
          <w:trHeight w:val="459"/>
        </w:trPr>
        <w:tc>
          <w:tcPr>
            <w:tcW w:w="10201" w:type="dxa"/>
            <w:tcBorders>
              <w:top w:val="nil"/>
              <w:left w:val="nil"/>
              <w:bottom w:val="single" w:sz="12" w:space="0" w:color="0094C5" w:themeColor="accent1"/>
              <w:right w:val="nil"/>
            </w:tcBorders>
          </w:tcPr>
          <w:p w14:paraId="10AE1364" w14:textId="77777777" w:rsidR="00171BE9" w:rsidRPr="00A56209" w:rsidRDefault="00171BE9">
            <w:pPr>
              <w:pStyle w:val="NZIER-TableHeading"/>
            </w:pPr>
            <w:r>
              <w:t>Referee One</w:t>
            </w:r>
          </w:p>
        </w:tc>
      </w:tr>
      <w:tr w:rsidR="00171BE9" w14:paraId="1C04FDD9" w14:textId="77777777">
        <w:trPr>
          <w:trHeight w:val="580"/>
        </w:trPr>
        <w:tc>
          <w:tcPr>
            <w:tcW w:w="10201" w:type="dxa"/>
            <w:tcBorders>
              <w:top w:val="single" w:sz="12" w:space="0" w:color="0094C5" w:themeColor="accent1"/>
              <w:left w:val="nil"/>
              <w:bottom w:val="single" w:sz="4" w:space="0" w:color="808080" w:themeColor="background1" w:themeShade="80"/>
              <w:right w:val="nil"/>
            </w:tcBorders>
          </w:tcPr>
          <w:p w14:paraId="588C5E28" w14:textId="77777777" w:rsidR="00171BE9" w:rsidRDefault="00171BE9">
            <w:pPr>
              <w:pStyle w:val="NZIER-TableCopy"/>
            </w:pPr>
            <w:r>
              <w:t>Name:</w:t>
            </w:r>
          </w:p>
        </w:tc>
      </w:tr>
      <w:tr w:rsidR="00171BE9" w14:paraId="27384F72" w14:textId="77777777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068B408F" w14:textId="77777777" w:rsidR="00171BE9" w:rsidRDefault="00171BE9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Phone:</w:t>
            </w:r>
            <w:r>
              <w:br/>
            </w:r>
          </w:p>
        </w:tc>
      </w:tr>
      <w:tr w:rsidR="00171BE9" w14:paraId="30563EB3" w14:textId="77777777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12" w:space="0" w:color="0094C5" w:themeColor="accent1"/>
              <w:right w:val="nil"/>
            </w:tcBorders>
          </w:tcPr>
          <w:p w14:paraId="364C834F" w14:textId="77777777" w:rsidR="00171BE9" w:rsidRDefault="00171BE9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Email:</w:t>
            </w:r>
          </w:p>
        </w:tc>
      </w:tr>
      <w:tr w:rsidR="00D81670" w14:paraId="0C8ABD30" w14:textId="77777777">
        <w:trPr>
          <w:trHeight w:val="459"/>
        </w:trPr>
        <w:tc>
          <w:tcPr>
            <w:tcW w:w="10201" w:type="dxa"/>
            <w:tcBorders>
              <w:top w:val="nil"/>
              <w:left w:val="nil"/>
              <w:bottom w:val="single" w:sz="12" w:space="0" w:color="0094C5" w:themeColor="accent1"/>
              <w:right w:val="nil"/>
            </w:tcBorders>
          </w:tcPr>
          <w:p w14:paraId="39E4CB21" w14:textId="77777777" w:rsidR="00171BE9" w:rsidRDefault="00171BE9">
            <w:pPr>
              <w:pStyle w:val="NZIER-TableHeading"/>
            </w:pPr>
          </w:p>
          <w:p w14:paraId="569C5CA8" w14:textId="77777777" w:rsidR="005A3330" w:rsidRDefault="005A3330">
            <w:pPr>
              <w:pStyle w:val="NZIER-TableHeading"/>
            </w:pPr>
          </w:p>
          <w:p w14:paraId="53FC2E58" w14:textId="6F4346A2" w:rsidR="00D81670" w:rsidRPr="00A56209" w:rsidRDefault="00D81670" w:rsidP="00171BE9">
            <w:pPr>
              <w:pStyle w:val="NZIER-TableHeading"/>
            </w:pPr>
            <w:r>
              <w:t xml:space="preserve">Referee </w:t>
            </w:r>
            <w:r w:rsidR="00171BE9">
              <w:t>Two</w:t>
            </w:r>
          </w:p>
        </w:tc>
      </w:tr>
      <w:tr w:rsidR="00D81670" w14:paraId="31317F3B" w14:textId="77777777">
        <w:trPr>
          <w:trHeight w:val="580"/>
        </w:trPr>
        <w:tc>
          <w:tcPr>
            <w:tcW w:w="10201" w:type="dxa"/>
            <w:tcBorders>
              <w:top w:val="single" w:sz="12" w:space="0" w:color="0094C5" w:themeColor="accent1"/>
              <w:left w:val="nil"/>
              <w:bottom w:val="single" w:sz="4" w:space="0" w:color="808080" w:themeColor="background1" w:themeShade="80"/>
              <w:right w:val="nil"/>
            </w:tcBorders>
          </w:tcPr>
          <w:p w14:paraId="41889E66" w14:textId="77777777" w:rsidR="00D81670" w:rsidRDefault="00D81670">
            <w:pPr>
              <w:pStyle w:val="NZIER-TableCopy"/>
            </w:pPr>
            <w:r>
              <w:t>Name:</w:t>
            </w:r>
          </w:p>
        </w:tc>
      </w:tr>
      <w:tr w:rsidR="00D81670" w14:paraId="1229BDC8" w14:textId="77777777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52EABB8C" w14:textId="77777777" w:rsidR="00D81670" w:rsidRDefault="00D81670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Phone:</w:t>
            </w:r>
            <w:r>
              <w:br/>
            </w:r>
          </w:p>
        </w:tc>
      </w:tr>
      <w:tr w:rsidR="00D81670" w14:paraId="67ECAE0D" w14:textId="77777777">
        <w:trPr>
          <w:trHeight w:val="560"/>
        </w:trPr>
        <w:tc>
          <w:tcPr>
            <w:tcW w:w="10201" w:type="dxa"/>
            <w:tcBorders>
              <w:top w:val="single" w:sz="4" w:space="0" w:color="808080" w:themeColor="background1" w:themeShade="80"/>
              <w:left w:val="nil"/>
              <w:bottom w:val="single" w:sz="12" w:space="0" w:color="0094C5" w:themeColor="accent1"/>
              <w:right w:val="nil"/>
            </w:tcBorders>
          </w:tcPr>
          <w:p w14:paraId="666265EA" w14:textId="77777777" w:rsidR="00D81670" w:rsidRDefault="00D81670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Email:</w:t>
            </w:r>
          </w:p>
        </w:tc>
      </w:tr>
    </w:tbl>
    <w:p w14:paraId="49536B28" w14:textId="77777777" w:rsidR="002C7E69" w:rsidRDefault="002C7E69" w:rsidP="005A3330">
      <w:pPr>
        <w:pStyle w:val="NZIER-TableHeading"/>
      </w:pPr>
    </w:p>
    <w:p w14:paraId="49DDBE77" w14:textId="77777777" w:rsidR="005A3330" w:rsidRDefault="005A3330" w:rsidP="005A3330">
      <w:pPr>
        <w:pStyle w:val="NZIER-TableHeading"/>
      </w:pPr>
    </w:p>
    <w:tbl>
      <w:tblPr>
        <w:tblStyle w:val="TableGridLight"/>
        <w:tblW w:w="10204" w:type="dxa"/>
        <w:tblLook w:val="04A0" w:firstRow="1" w:lastRow="0" w:firstColumn="1" w:lastColumn="0" w:noHBand="0" w:noVBand="1"/>
      </w:tblPr>
      <w:tblGrid>
        <w:gridCol w:w="8647"/>
        <w:gridCol w:w="1557"/>
      </w:tblGrid>
      <w:tr w:rsidR="007C0D29" w14:paraId="08DDE35D" w14:textId="7CE0DDC0" w:rsidTr="0097476F">
        <w:trPr>
          <w:trHeight w:val="459"/>
        </w:trPr>
        <w:tc>
          <w:tcPr>
            <w:tcW w:w="8647" w:type="dxa"/>
            <w:tcBorders>
              <w:top w:val="nil"/>
              <w:left w:val="nil"/>
              <w:bottom w:val="single" w:sz="12" w:space="0" w:color="0094C5" w:themeColor="accent1"/>
              <w:right w:val="nil"/>
            </w:tcBorders>
          </w:tcPr>
          <w:p w14:paraId="3C119069" w14:textId="4B965E2D" w:rsidR="007C0D29" w:rsidRPr="00A56209" w:rsidRDefault="007C0D29">
            <w:pPr>
              <w:pStyle w:val="NZIER-TableHeading"/>
            </w:pPr>
            <w:r>
              <w:t>Please include the documents</w:t>
            </w:r>
            <w:r w:rsidR="00EB2ABB">
              <w:t xml:space="preserve"> below with</w:t>
            </w:r>
            <w:r>
              <w:t xml:space="preserve"> this application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0094C5" w:themeColor="accent1"/>
              <w:right w:val="nil"/>
            </w:tcBorders>
          </w:tcPr>
          <w:p w14:paraId="59A7FBB2" w14:textId="104D831C" w:rsidR="007C0D29" w:rsidRPr="00407F7D" w:rsidRDefault="007C0D29" w:rsidP="00407F7D">
            <w:pPr>
              <w:pStyle w:val="NZIER-TableHeading"/>
              <w:jc w:val="right"/>
              <w:rPr>
                <w:sz w:val="20"/>
                <w:szCs w:val="20"/>
              </w:rPr>
            </w:pPr>
            <w:r w:rsidRPr="00407F7D">
              <w:rPr>
                <w:sz w:val="20"/>
                <w:szCs w:val="20"/>
              </w:rPr>
              <w:t xml:space="preserve">NZIER </w:t>
            </w:r>
            <w:r w:rsidR="00407F7D" w:rsidRPr="00407F7D">
              <w:rPr>
                <w:sz w:val="20"/>
                <w:szCs w:val="20"/>
              </w:rPr>
              <w:t>received</w:t>
            </w:r>
          </w:p>
        </w:tc>
      </w:tr>
      <w:tr w:rsidR="007C0D29" w14:paraId="0E3CB190" w14:textId="3230760A" w:rsidTr="0097476F">
        <w:trPr>
          <w:trHeight w:val="580"/>
        </w:trPr>
        <w:tc>
          <w:tcPr>
            <w:tcW w:w="8647" w:type="dxa"/>
            <w:tcBorders>
              <w:top w:val="single" w:sz="12" w:space="0" w:color="0094C5" w:themeColor="accent1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3682ABF" w14:textId="716156BB" w:rsidR="007C0D29" w:rsidRDefault="007C0D29">
            <w:pPr>
              <w:pStyle w:val="NZIER-TableCopy"/>
            </w:pPr>
            <w:r>
              <w:t>Nomination form</w:t>
            </w:r>
          </w:p>
        </w:tc>
        <w:tc>
          <w:tcPr>
            <w:tcW w:w="1557" w:type="dxa"/>
            <w:tcBorders>
              <w:top w:val="single" w:sz="12" w:space="0" w:color="0094C5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82D1A7A" w14:textId="77777777" w:rsidR="007C0D29" w:rsidRDefault="007C0D29">
            <w:pPr>
              <w:pStyle w:val="NZIER-TableCopy"/>
            </w:pPr>
          </w:p>
        </w:tc>
      </w:tr>
      <w:tr w:rsidR="007C0D29" w14:paraId="1A880385" w14:textId="3AC39A7E" w:rsidTr="0097476F">
        <w:trPr>
          <w:trHeight w:val="560"/>
        </w:trPr>
        <w:tc>
          <w:tcPr>
            <w:tcW w:w="864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E940026" w14:textId="03D0CD61" w:rsidR="00407F7D" w:rsidRDefault="007C0D29" w:rsidP="005A3330">
            <w:pPr>
              <w:pStyle w:val="NZIER-Bullet"/>
              <w:numPr>
                <w:ilvl w:val="0"/>
                <w:numId w:val="0"/>
              </w:numPr>
            </w:pPr>
            <w:r>
              <w:t>A succinct statement (</w:t>
            </w:r>
            <w:r w:rsidR="00407F7D">
              <w:t>approx. 1 page) describing the specific contribution</w:t>
            </w:r>
            <w:r w:rsidR="0084293B">
              <w:t>,</w:t>
            </w:r>
            <w:r w:rsidR="00407F7D">
              <w:t xml:space="preserve"> including reach and impact.</w:t>
            </w:r>
          </w:p>
          <w:p w14:paraId="4974A26D" w14:textId="3E49286A" w:rsidR="007C0D29" w:rsidRDefault="00407F7D" w:rsidP="005A3330">
            <w:pPr>
              <w:pStyle w:val="NZIER-Bullet"/>
              <w:numPr>
                <w:ilvl w:val="0"/>
                <w:numId w:val="0"/>
              </w:numPr>
            </w:pPr>
            <w:r>
              <w:t>It should</w:t>
            </w:r>
            <w:r w:rsidR="009C180F">
              <w:t xml:space="preserve"> indicate why the nominee/applicant believes the contributors will be of </w:t>
            </w:r>
            <w:r w:rsidR="00611BE0">
              <w:t>long-term</w:t>
            </w:r>
            <w:r w:rsidR="009C180F">
              <w:t xml:space="preserve"> importance to N</w:t>
            </w:r>
            <w:r w:rsidR="0084293B">
              <w:t xml:space="preserve">ew </w:t>
            </w:r>
            <w:r w:rsidR="009C180F">
              <w:t>Z</w:t>
            </w:r>
            <w:r w:rsidR="0084293B">
              <w:t>ealand</w:t>
            </w:r>
            <w:r w:rsidR="009C180F">
              <w:t>.</w:t>
            </w:r>
          </w:p>
        </w:tc>
        <w:tc>
          <w:tcPr>
            <w:tcW w:w="1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D0AB3AE" w14:textId="77777777" w:rsidR="007C0D29" w:rsidRDefault="007C0D29">
            <w:pPr>
              <w:pStyle w:val="NZIER-Bullet"/>
              <w:numPr>
                <w:ilvl w:val="0"/>
                <w:numId w:val="0"/>
              </w:numPr>
              <w:ind w:left="357" w:hanging="357"/>
            </w:pPr>
          </w:p>
        </w:tc>
      </w:tr>
      <w:tr w:rsidR="007C0D29" w14:paraId="4C70F873" w14:textId="1E9487F7" w:rsidTr="0097476F">
        <w:trPr>
          <w:trHeight w:val="560"/>
        </w:trPr>
        <w:tc>
          <w:tcPr>
            <w:tcW w:w="8647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EFBC993" w14:textId="0609BBA3" w:rsidR="007C0D29" w:rsidRDefault="00611BE0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 xml:space="preserve">A </w:t>
            </w:r>
            <w:r w:rsidR="004809B1">
              <w:t>curriculum vitae</w:t>
            </w:r>
          </w:p>
        </w:tc>
        <w:tc>
          <w:tcPr>
            <w:tcW w:w="1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330C5A7" w14:textId="77777777" w:rsidR="007C0D29" w:rsidRDefault="007C0D29">
            <w:pPr>
              <w:pStyle w:val="NZIER-Bullet"/>
              <w:numPr>
                <w:ilvl w:val="0"/>
                <w:numId w:val="0"/>
              </w:numPr>
              <w:ind w:left="357" w:hanging="357"/>
            </w:pPr>
          </w:p>
        </w:tc>
      </w:tr>
      <w:tr w:rsidR="004809B1" w14:paraId="41C4D297" w14:textId="77777777" w:rsidTr="0097476F">
        <w:trPr>
          <w:trHeight w:val="560"/>
        </w:trPr>
        <w:tc>
          <w:tcPr>
            <w:tcW w:w="8647" w:type="dxa"/>
            <w:tcBorders>
              <w:top w:val="single" w:sz="4" w:space="0" w:color="808080" w:themeColor="background1" w:themeShade="80"/>
              <w:left w:val="nil"/>
              <w:bottom w:val="single" w:sz="12" w:space="0" w:color="0094C5" w:themeColor="accent1"/>
              <w:right w:val="single" w:sz="4" w:space="0" w:color="808080" w:themeColor="background1" w:themeShade="80"/>
            </w:tcBorders>
          </w:tcPr>
          <w:p w14:paraId="00C05408" w14:textId="62212C83" w:rsidR="004809B1" w:rsidRDefault="004809B1">
            <w:pPr>
              <w:pStyle w:val="NZIER-Bullet"/>
              <w:numPr>
                <w:ilvl w:val="0"/>
                <w:numId w:val="0"/>
              </w:numPr>
              <w:ind w:left="357" w:hanging="357"/>
            </w:pPr>
            <w:r>
              <w:t>Any relevant supporting material</w:t>
            </w:r>
          </w:p>
        </w:tc>
        <w:tc>
          <w:tcPr>
            <w:tcW w:w="1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0094C5" w:themeColor="accent1"/>
              <w:right w:val="nil"/>
            </w:tcBorders>
          </w:tcPr>
          <w:p w14:paraId="6D64740C" w14:textId="77777777" w:rsidR="004809B1" w:rsidRDefault="004809B1">
            <w:pPr>
              <w:pStyle w:val="NZIER-Bullet"/>
              <w:numPr>
                <w:ilvl w:val="0"/>
                <w:numId w:val="0"/>
              </w:numPr>
              <w:ind w:left="357" w:hanging="357"/>
            </w:pPr>
          </w:p>
        </w:tc>
      </w:tr>
    </w:tbl>
    <w:p w14:paraId="51AA58E6" w14:textId="514276D3" w:rsidR="00AE69A2" w:rsidRPr="002D0B27" w:rsidRDefault="00AE69A2" w:rsidP="0097476F">
      <w:pPr>
        <w:pStyle w:val="NZIER-Heading1"/>
      </w:pPr>
    </w:p>
    <w:sectPr w:rsidR="00AE69A2" w:rsidRPr="002D0B27" w:rsidSect="00302F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BAC2D" w14:textId="77777777" w:rsidR="008B0575" w:rsidRDefault="008B0575" w:rsidP="00AE0A07">
      <w:r>
        <w:separator/>
      </w:r>
    </w:p>
  </w:endnote>
  <w:endnote w:type="continuationSeparator" w:id="0">
    <w:p w14:paraId="6FDAB6E7" w14:textId="77777777" w:rsidR="008B0575" w:rsidRDefault="008B0575" w:rsidP="00AE0A07">
      <w:r>
        <w:continuationSeparator/>
      </w:r>
    </w:p>
  </w:endnote>
  <w:endnote w:type="continuationNotice" w:id="1">
    <w:p w14:paraId="21254BCE" w14:textId="77777777" w:rsidR="008B0575" w:rsidRDefault="008B05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subsetted="1" w:fontKey="{E64FA2FB-0743-4FFC-BA72-FF9A85FA5C95}"/>
    <w:embedBold r:id="rId2" w:subsetted="1" w:fontKey="{6D2C01CE-3023-4302-8DF0-0C58C9719C1A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3" w:subsetted="1" w:fontKey="{90C6FA90-7CC4-4A4B-89E8-FB7FB1F8834A}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4" w:fontKey="{CF24115A-6930-43D6-BAEC-2AC13CEB01C0}"/>
    <w:embedBold r:id="rId5" w:fontKey="{45F1C5E0-CEE9-4C84-B96E-338068B0AF07}"/>
    <w:embedItalic r:id="rId6" w:fontKey="{7C878BA8-CDDC-404D-A62B-963D561C9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94DDE" w14:textId="77777777" w:rsidR="007814FB" w:rsidRDefault="007814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45B17" w14:textId="77777777" w:rsidR="00BD417F" w:rsidRDefault="00D737F3" w:rsidP="002D0B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B19391" wp14:editId="20771B23">
              <wp:simplePos x="0" y="0"/>
              <wp:positionH relativeFrom="column">
                <wp:posOffset>1434531</wp:posOffset>
              </wp:positionH>
              <wp:positionV relativeFrom="paragraph">
                <wp:posOffset>0</wp:posOffset>
              </wp:positionV>
              <wp:extent cx="0" cy="43180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43180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B056B7" id="Straight Connector 8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0" to="112.9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" strokecolor="#30353f [3213]">
              <v:stroke joinstyle="miter"/>
            </v:line>
          </w:pict>
        </mc:Fallback>
      </mc:AlternateContent>
    </w:r>
    <w:r w:rsidR="00BD417F">
      <w:rPr>
        <w:noProof/>
      </w:rPr>
      <w:drawing>
        <wp:inline distT="0" distB="0" distL="0" distR="0" wp14:anchorId="1458D221" wp14:editId="2E81E93F">
          <wp:extent cx="1332607" cy="451367"/>
          <wp:effectExtent l="0" t="0" r="127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607" cy="451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417F">
      <w:t xml:space="preserve">  </w:t>
    </w:r>
    <w:r w:rsidR="006C701F">
      <w:t xml:space="preserve">    </w:t>
    </w:r>
    <w:r w:rsidR="00BD417F">
      <w:rPr>
        <w:noProof/>
      </w:rPr>
      <w:drawing>
        <wp:inline distT="0" distB="0" distL="0" distR="0" wp14:anchorId="48DDE4A3" wp14:editId="03991763">
          <wp:extent cx="1144800" cy="4320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4E844" w14:textId="77777777" w:rsidR="007814FB" w:rsidRDefault="007814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2FA7" w14:textId="77777777" w:rsidR="008B0575" w:rsidRDefault="008B0575" w:rsidP="00AE0A07">
      <w:r>
        <w:separator/>
      </w:r>
    </w:p>
  </w:footnote>
  <w:footnote w:type="continuationSeparator" w:id="0">
    <w:p w14:paraId="3D1FB1D9" w14:textId="77777777" w:rsidR="008B0575" w:rsidRDefault="008B0575" w:rsidP="00AE0A07">
      <w:r>
        <w:continuationSeparator/>
      </w:r>
    </w:p>
  </w:footnote>
  <w:footnote w:type="continuationNotice" w:id="1">
    <w:p w14:paraId="25F17C04" w14:textId="77777777" w:rsidR="008B0575" w:rsidRDefault="008B05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B141" w14:textId="77777777" w:rsidR="007814FB" w:rsidRDefault="007814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CBC0" w14:textId="77777777" w:rsidR="007814FB" w:rsidRDefault="007814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D4B63" w14:textId="77777777" w:rsidR="00974D46" w:rsidRDefault="00E5482D" w:rsidP="003F1E29">
    <w:pPr>
      <w:pStyle w:val="Header"/>
      <w:spacing w:after="900"/>
    </w:pPr>
    <w:r>
      <w:rPr>
        <w:noProof/>
      </w:rPr>
      <w:drawing>
        <wp:anchor distT="0" distB="0" distL="114300" distR="114300" simplePos="0" relativeHeight="251658241" behindDoc="1" locked="1" layoutInCell="1" allowOverlap="1" wp14:anchorId="2322E019" wp14:editId="0BFBDC3A">
          <wp:simplePos x="0" y="0"/>
          <wp:positionH relativeFrom="column">
            <wp:posOffset>-529590</wp:posOffset>
          </wp:positionH>
          <wp:positionV relativeFrom="paragraph">
            <wp:posOffset>-447478</wp:posOffset>
          </wp:positionV>
          <wp:extent cx="7560000" cy="1068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E29">
      <w:rPr>
        <w:noProof/>
      </w:rPr>
      <w:drawing>
        <wp:inline distT="0" distB="0" distL="0" distR="0" wp14:anchorId="583C58F0" wp14:editId="1E2CCE0D">
          <wp:extent cx="2123090" cy="719060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3090" cy="719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3601E"/>
    <w:multiLevelType w:val="multilevel"/>
    <w:tmpl w:val="998653F6"/>
    <w:lvl w:ilvl="0">
      <w:start w:val="1"/>
      <w:numFmt w:val="decimal"/>
      <w:pStyle w:val="NZIER-NumberedBulle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4A278A8"/>
    <w:multiLevelType w:val="hybridMultilevel"/>
    <w:tmpl w:val="36444B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451CC3"/>
    <w:multiLevelType w:val="hybridMultilevel"/>
    <w:tmpl w:val="C2C80E04"/>
    <w:lvl w:ilvl="0" w:tplc="1A5C9BB0">
      <w:start w:val="1"/>
      <w:numFmt w:val="bullet"/>
      <w:pStyle w:val="NZIER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097566">
    <w:abstractNumId w:val="2"/>
  </w:num>
  <w:num w:numId="2" w16cid:durableId="1844735569">
    <w:abstractNumId w:val="1"/>
  </w:num>
  <w:num w:numId="3" w16cid:durableId="2105880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7Q0MbIwsTAyNLQ0NDBS0lEKTi0uzszPAykwqgUArLIP/ywAAAA="/>
  </w:docVars>
  <w:rsids>
    <w:rsidRoot w:val="00C10838"/>
    <w:rsid w:val="000063DE"/>
    <w:rsid w:val="00043572"/>
    <w:rsid w:val="000C0A37"/>
    <w:rsid w:val="000D4B80"/>
    <w:rsid w:val="00121C40"/>
    <w:rsid w:val="00136A73"/>
    <w:rsid w:val="00137D9A"/>
    <w:rsid w:val="00142321"/>
    <w:rsid w:val="00146C60"/>
    <w:rsid w:val="00171BE9"/>
    <w:rsid w:val="001F647B"/>
    <w:rsid w:val="001F6FC2"/>
    <w:rsid w:val="00230E11"/>
    <w:rsid w:val="00233A94"/>
    <w:rsid w:val="00240B98"/>
    <w:rsid w:val="002C7E69"/>
    <w:rsid w:val="002D0B27"/>
    <w:rsid w:val="002E191A"/>
    <w:rsid w:val="002E3D0F"/>
    <w:rsid w:val="002F020D"/>
    <w:rsid w:val="002F6DDB"/>
    <w:rsid w:val="00302FC7"/>
    <w:rsid w:val="00313B51"/>
    <w:rsid w:val="003152CD"/>
    <w:rsid w:val="003864FB"/>
    <w:rsid w:val="003B51F0"/>
    <w:rsid w:val="003E5185"/>
    <w:rsid w:val="003F1E29"/>
    <w:rsid w:val="003F44E1"/>
    <w:rsid w:val="0040601C"/>
    <w:rsid w:val="00407F7D"/>
    <w:rsid w:val="00420450"/>
    <w:rsid w:val="00427A41"/>
    <w:rsid w:val="004357C3"/>
    <w:rsid w:val="004809B1"/>
    <w:rsid w:val="004940B1"/>
    <w:rsid w:val="004D62F5"/>
    <w:rsid w:val="00510305"/>
    <w:rsid w:val="00510A4A"/>
    <w:rsid w:val="005166D4"/>
    <w:rsid w:val="005527F8"/>
    <w:rsid w:val="005870D2"/>
    <w:rsid w:val="0059141F"/>
    <w:rsid w:val="005A3330"/>
    <w:rsid w:val="005A5CB6"/>
    <w:rsid w:val="005B229B"/>
    <w:rsid w:val="005B5FB0"/>
    <w:rsid w:val="00601684"/>
    <w:rsid w:val="00601A4A"/>
    <w:rsid w:val="00610F62"/>
    <w:rsid w:val="00611BE0"/>
    <w:rsid w:val="00614DDC"/>
    <w:rsid w:val="00640B5D"/>
    <w:rsid w:val="00646E02"/>
    <w:rsid w:val="00665B8E"/>
    <w:rsid w:val="00665E6E"/>
    <w:rsid w:val="00690414"/>
    <w:rsid w:val="006A4AF7"/>
    <w:rsid w:val="006B33D5"/>
    <w:rsid w:val="006B5CF8"/>
    <w:rsid w:val="006B7DFD"/>
    <w:rsid w:val="006C5A67"/>
    <w:rsid w:val="006C701F"/>
    <w:rsid w:val="006C70D9"/>
    <w:rsid w:val="007060D1"/>
    <w:rsid w:val="007814FB"/>
    <w:rsid w:val="007936DA"/>
    <w:rsid w:val="007C0D29"/>
    <w:rsid w:val="007E74F8"/>
    <w:rsid w:val="007F2003"/>
    <w:rsid w:val="007F29FC"/>
    <w:rsid w:val="008204F9"/>
    <w:rsid w:val="0084293B"/>
    <w:rsid w:val="00844A24"/>
    <w:rsid w:val="008B0575"/>
    <w:rsid w:val="008B158F"/>
    <w:rsid w:val="008C78A5"/>
    <w:rsid w:val="008E23D7"/>
    <w:rsid w:val="008F3621"/>
    <w:rsid w:val="008F6559"/>
    <w:rsid w:val="00954DCA"/>
    <w:rsid w:val="0097476F"/>
    <w:rsid w:val="00974D46"/>
    <w:rsid w:val="00976D72"/>
    <w:rsid w:val="009A0E0A"/>
    <w:rsid w:val="009C180F"/>
    <w:rsid w:val="009E0BA6"/>
    <w:rsid w:val="009E5EE7"/>
    <w:rsid w:val="00A22ACC"/>
    <w:rsid w:val="00A438D0"/>
    <w:rsid w:val="00A56209"/>
    <w:rsid w:val="00A60203"/>
    <w:rsid w:val="00AA6170"/>
    <w:rsid w:val="00AC7759"/>
    <w:rsid w:val="00AE0A07"/>
    <w:rsid w:val="00AE69A2"/>
    <w:rsid w:val="00B113F1"/>
    <w:rsid w:val="00B12ED0"/>
    <w:rsid w:val="00B35B2C"/>
    <w:rsid w:val="00B45300"/>
    <w:rsid w:val="00BB1F10"/>
    <w:rsid w:val="00BD127B"/>
    <w:rsid w:val="00BD417F"/>
    <w:rsid w:val="00BE5971"/>
    <w:rsid w:val="00C10838"/>
    <w:rsid w:val="00C60431"/>
    <w:rsid w:val="00C61137"/>
    <w:rsid w:val="00C676E3"/>
    <w:rsid w:val="00C7617B"/>
    <w:rsid w:val="00D02C75"/>
    <w:rsid w:val="00D22EF0"/>
    <w:rsid w:val="00D375DF"/>
    <w:rsid w:val="00D45E3C"/>
    <w:rsid w:val="00D472F9"/>
    <w:rsid w:val="00D737F3"/>
    <w:rsid w:val="00D759AF"/>
    <w:rsid w:val="00D81670"/>
    <w:rsid w:val="00E5482D"/>
    <w:rsid w:val="00E87910"/>
    <w:rsid w:val="00EB2ABB"/>
    <w:rsid w:val="00F54A37"/>
    <w:rsid w:val="00F56E3F"/>
    <w:rsid w:val="00F80F97"/>
    <w:rsid w:val="00F81E34"/>
    <w:rsid w:val="00F821B5"/>
    <w:rsid w:val="00F87667"/>
    <w:rsid w:val="00FC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0F450C"/>
  <w15:chartTrackingRefBased/>
  <w15:docId w15:val="{F95DA5F2-8BF2-43EE-9BFB-9BDEA3413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9E5E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6E9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E5E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6E9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A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A07"/>
  </w:style>
  <w:style w:type="paragraph" w:styleId="Footer">
    <w:name w:val="footer"/>
    <w:basedOn w:val="Normal"/>
    <w:link w:val="FooterChar"/>
    <w:uiPriority w:val="99"/>
    <w:unhideWhenUsed/>
    <w:rsid w:val="00AE0A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A07"/>
  </w:style>
  <w:style w:type="paragraph" w:customStyle="1" w:styleId="NZIER-Heading1">
    <w:name w:val="NZIER-Heading 1"/>
    <w:next w:val="Normal"/>
    <w:qFormat/>
    <w:rsid w:val="00A56209"/>
    <w:pPr>
      <w:spacing w:after="200" w:line="276" w:lineRule="auto"/>
    </w:pPr>
    <w:rPr>
      <w:rFonts w:asciiTheme="majorHAnsi" w:hAnsiTheme="majorHAnsi"/>
      <w:b/>
      <w:color w:val="30353F" w:themeColor="text1"/>
      <w:sz w:val="56"/>
      <w:szCs w:val="56"/>
      <w:lang w:val="en-US"/>
    </w:rPr>
  </w:style>
  <w:style w:type="paragraph" w:customStyle="1" w:styleId="NZIER-Heading2">
    <w:name w:val="NZIER-Heading 2"/>
    <w:next w:val="Normal"/>
    <w:qFormat/>
    <w:rsid w:val="00A56209"/>
    <w:pPr>
      <w:spacing w:after="160" w:line="276" w:lineRule="auto"/>
    </w:pPr>
    <w:rPr>
      <w:rFonts w:ascii="Aptos Light" w:hAnsi="Aptos Light"/>
      <w:color w:val="30353F" w:themeColor="text1"/>
      <w:sz w:val="40"/>
      <w:szCs w:val="40"/>
      <w:lang w:val="en-US"/>
    </w:rPr>
  </w:style>
  <w:style w:type="paragraph" w:customStyle="1" w:styleId="NZIER-Heading3">
    <w:name w:val="NZIER-Heading 3"/>
    <w:basedOn w:val="Normal"/>
    <w:qFormat/>
    <w:rsid w:val="00A56209"/>
    <w:pPr>
      <w:spacing w:after="120" w:line="276" w:lineRule="auto"/>
    </w:pPr>
    <w:rPr>
      <w:b/>
      <w:color w:val="30353F" w:themeColor="text1"/>
      <w:lang w:val="en-US"/>
    </w:rPr>
  </w:style>
  <w:style w:type="paragraph" w:customStyle="1" w:styleId="NZIER-Heading4">
    <w:name w:val="NZIER-Heading 4"/>
    <w:basedOn w:val="Normal"/>
    <w:qFormat/>
    <w:rsid w:val="00A56209"/>
    <w:pPr>
      <w:spacing w:after="80" w:line="276" w:lineRule="auto"/>
    </w:pPr>
    <w:rPr>
      <w:rFonts w:ascii="Aptos Light" w:hAnsi="Aptos Light"/>
      <w:i/>
      <w:iCs/>
      <w:color w:val="30353F" w:themeColor="text1"/>
      <w:sz w:val="20"/>
      <w:szCs w:val="20"/>
      <w:lang w:val="en-US"/>
    </w:rPr>
  </w:style>
  <w:style w:type="paragraph" w:customStyle="1" w:styleId="NZIER-BodyText">
    <w:name w:val="NZIER-Body Text"/>
    <w:qFormat/>
    <w:rsid w:val="00A56209"/>
    <w:pPr>
      <w:spacing w:after="120"/>
    </w:pPr>
    <w:rPr>
      <w:rFonts w:ascii="Aptos Light" w:hAnsi="Aptos Light"/>
      <w:color w:val="30353F" w:themeColor="text1"/>
      <w:sz w:val="20"/>
      <w:szCs w:val="20"/>
      <w:lang w:val="en-US"/>
    </w:rPr>
  </w:style>
  <w:style w:type="paragraph" w:styleId="ListParagraph">
    <w:name w:val="List Paragraph"/>
    <w:basedOn w:val="Normal"/>
    <w:uiPriority w:val="34"/>
    <w:rsid w:val="003B51F0"/>
    <w:pPr>
      <w:ind w:left="720"/>
      <w:contextualSpacing/>
    </w:pPr>
  </w:style>
  <w:style w:type="paragraph" w:customStyle="1" w:styleId="NZIER-Bullet">
    <w:name w:val="NZIER-Bullet"/>
    <w:basedOn w:val="NZIER-BodyText"/>
    <w:qFormat/>
    <w:rsid w:val="00BD127B"/>
    <w:pPr>
      <w:numPr>
        <w:numId w:val="1"/>
      </w:numPr>
      <w:spacing w:before="120" w:after="0"/>
      <w:ind w:left="357" w:hanging="357"/>
    </w:pPr>
  </w:style>
  <w:style w:type="paragraph" w:customStyle="1" w:styleId="NZIER-NumberedBullet">
    <w:name w:val="NZIER-Numbered Bullet"/>
    <w:basedOn w:val="NZIER-Bullet"/>
    <w:qFormat/>
    <w:rsid w:val="00614DDC"/>
    <w:pPr>
      <w:numPr>
        <w:numId w:val="3"/>
      </w:numPr>
      <w:ind w:left="357" w:hanging="357"/>
    </w:pPr>
  </w:style>
  <w:style w:type="table" w:styleId="TableGrid">
    <w:name w:val="Table Grid"/>
    <w:basedOn w:val="TableNormal"/>
    <w:uiPriority w:val="39"/>
    <w:rsid w:val="00F80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IER-TableCopy">
    <w:name w:val="NZIER-Table Copy"/>
    <w:basedOn w:val="NZIER-BodyText"/>
    <w:qFormat/>
    <w:rsid w:val="00D22EF0"/>
    <w:pPr>
      <w:spacing w:before="40"/>
    </w:pPr>
  </w:style>
  <w:style w:type="paragraph" w:customStyle="1" w:styleId="NZIER-TableHeading">
    <w:name w:val="NZIER-Table Heading"/>
    <w:basedOn w:val="NZIER-NumberedBullet"/>
    <w:qFormat/>
    <w:rsid w:val="00A56209"/>
    <w:pPr>
      <w:numPr>
        <w:numId w:val="0"/>
      </w:numPr>
    </w:pPr>
    <w:rPr>
      <w:rFonts w:asciiTheme="majorHAnsi" w:hAnsiTheme="majorHAnsi"/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9E5EE7"/>
    <w:pPr>
      <w:pBdr>
        <w:top w:val="single" w:sz="4" w:space="10" w:color="0094C5" w:themeColor="accent1"/>
        <w:bottom w:val="single" w:sz="4" w:space="10" w:color="0094C5" w:themeColor="accent1"/>
      </w:pBdr>
      <w:spacing w:before="360" w:after="360"/>
      <w:ind w:left="864" w:right="864"/>
      <w:jc w:val="center"/>
    </w:pPr>
    <w:rPr>
      <w:i/>
      <w:iCs/>
      <w:color w:val="0094C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EE7"/>
    <w:rPr>
      <w:i/>
      <w:iCs/>
      <w:color w:val="0094C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E5EE7"/>
    <w:rPr>
      <w:rFonts w:asciiTheme="majorHAnsi" w:eastAsiaTheme="majorEastAsia" w:hAnsiTheme="majorHAnsi" w:cstheme="majorBidi"/>
      <w:color w:val="006E9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5EE7"/>
    <w:rPr>
      <w:rFonts w:asciiTheme="majorHAnsi" w:eastAsiaTheme="majorEastAsia" w:hAnsiTheme="majorHAnsi" w:cstheme="majorBidi"/>
      <w:color w:val="006E93" w:themeColor="accent1" w:themeShade="BF"/>
      <w:sz w:val="26"/>
      <w:szCs w:val="26"/>
    </w:rPr>
  </w:style>
  <w:style w:type="table" w:styleId="TableGridLight">
    <w:name w:val="Grid Table Light"/>
    <w:basedOn w:val="TableNormal"/>
    <w:uiPriority w:val="40"/>
    <w:rsid w:val="001F6F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F54A37"/>
    <w:rPr>
      <w:color w:val="0094C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con@nzier.org.n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eh\NZIER\NZIER%20Home%20-%20Resources\Branding%20NZIER%20-%20logo%20files,%20brand%20summary,%20colour%20specs\Public%20Good%20Branding\PG%20Templates\PG%20Word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NZIER revised 14 Aug 2019">
      <a:dk1>
        <a:srgbClr val="30353F"/>
      </a:dk1>
      <a:lt1>
        <a:srgbClr val="FFFFFF"/>
      </a:lt1>
      <a:dk2>
        <a:srgbClr val="000000"/>
      </a:dk2>
      <a:lt2>
        <a:srgbClr val="FFFFFF"/>
      </a:lt2>
      <a:accent1>
        <a:srgbClr val="0094C5"/>
      </a:accent1>
      <a:accent2>
        <a:srgbClr val="E5006D"/>
      </a:accent2>
      <a:accent3>
        <a:srgbClr val="2C2276"/>
      </a:accent3>
      <a:accent4>
        <a:srgbClr val="7B1244"/>
      </a:accent4>
      <a:accent5>
        <a:srgbClr val="AFCA0B"/>
      </a:accent5>
      <a:accent6>
        <a:srgbClr val="3AAA35"/>
      </a:accent6>
      <a:hlink>
        <a:srgbClr val="0094C5"/>
      </a:hlink>
      <a:folHlink>
        <a:srgbClr val="9D9D9D"/>
      </a:folHlink>
    </a:clrScheme>
    <a:fontScheme name="Custom 1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BB6CDE0F3C9B684B820C01ADE8877892007E12BDA338BDD5408E5E1926C7A88494" ma:contentTypeVersion="97" ma:contentTypeDescription="Create a new document." ma:contentTypeScope="" ma:versionID="b8606ccc050ccf40a5d82369be5aea8b">
  <xsd:schema xmlns:xsd="http://www.w3.org/2001/XMLSchema" xmlns:xs="http://www.w3.org/2001/XMLSchema" xmlns:p="http://schemas.microsoft.com/office/2006/metadata/properties" xmlns:ns2="4338c25f-d3d6-43b6-a40f-1b68f82f3278" xmlns:ns3="bf007887-97e2-4062-b62d-ed9d21bed9dc" xmlns:ns4="4f9c820c-e7e2-444d-97ee-45f2b3485c1d" targetNamespace="http://schemas.microsoft.com/office/2006/metadata/properties" ma:root="true" ma:fieldsID="92a451a5ef93cdd39e84a32840056211" ns2:_="" ns3:_="" ns4:_="">
    <xsd:import namespace="4338c25f-d3d6-43b6-a40f-1b68f82f3278"/>
    <xsd:import namespace="bf007887-97e2-4062-b62d-ed9d21bed9dc"/>
    <xsd:import namespace="4f9c820c-e7e2-444d-97ee-45f2b3485c1d"/>
    <xsd:element name="properties">
      <xsd:complexType>
        <xsd:sequence>
          <xsd:element name="documentManagement">
            <xsd:complexType>
              <xsd:all>
                <xsd:element ref="ns2:ProjectDescription" minOccurs="0"/>
                <xsd:element ref="ns3:JobNo" minOccurs="0"/>
                <xsd:element ref="ns3:ProposalNo" minOccurs="0"/>
                <xsd:element ref="ns2:ProjectType" minOccurs="0"/>
                <xsd:element ref="ns4:Project" minOccurs="0"/>
                <xsd:element ref="ns2:CreatedDate" minOccurs="0"/>
                <xsd:element ref="ns2:CompletedDate" minOccurs="0"/>
                <xsd:element ref="ns2:Confidential" minOccurs="0"/>
                <xsd:element ref="ns2:Viewers" minOccurs="0"/>
                <xsd:element ref="ns2:Contributors" minOccurs="0"/>
                <xsd:element ref="ns2:Approvers" minOccurs="0"/>
                <xsd:element ref="ns2:OldStatus" minOccurs="0"/>
                <xsd:element ref="ns2:SFID" minOccurs="0"/>
                <xsd:element ref="ns4:Case" minOccurs="0"/>
                <xsd:element ref="ns2:SFLink" minOccurs="0"/>
                <xsd:element ref="ns2:ClientType" minOccurs="0"/>
                <xsd:element ref="ns4:Narrative" minOccurs="0"/>
                <xsd:element ref="ns4:DocumentType" minOccurs="0"/>
                <xsd:element ref="ns4:RelatedPeople" minOccurs="0"/>
                <xsd:element ref="ns4:PRADate3" minOccurs="0"/>
                <xsd:element ref="ns4:PRADateDisposal" minOccurs="0"/>
                <xsd:element ref="ns4:PRADateTrigger" minOccurs="0"/>
                <xsd:element ref="ns4:PRAText1" minOccurs="0"/>
                <xsd:element ref="ns4:PRAText2" minOccurs="0"/>
                <xsd:element ref="ns4:PRAText3" minOccurs="0"/>
                <xsd:element ref="ns4:PRAText4" minOccurs="0"/>
                <xsd:element ref="ns4:PRAText5" minOccurs="0"/>
                <xsd:element ref="ns4:AggregationStatus" minOccurs="0"/>
                <xsd:element ref="ns4:Function" minOccurs="0"/>
                <xsd:element ref="ns3:ha275a10b037460b8d525b8e15a61f87" minOccurs="0"/>
                <xsd:element ref="ns3:TaxCatchAll" minOccurs="0"/>
                <xsd:element ref="ns4:PRADate2" minOccurs="0"/>
                <xsd:element ref="ns4:Subtype" minOccurs="0"/>
                <xsd:element ref="ns4:FunctionGroup" minOccurs="0"/>
                <xsd:element ref="ns4:PRAType" minOccurs="0"/>
                <xsd:element ref="ns4:PRADate1" minOccurs="0"/>
                <xsd:element ref="ns4:Subactivity" minOccurs="0"/>
                <xsd:element ref="ns4:Activity" minOccurs="0"/>
                <xsd:element ref="ns4:CategoryName" minOccurs="0"/>
                <xsd:element ref="ns4:BusinessValue" minOccurs="0"/>
                <xsd:element ref="ns4:CategoryValu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8c25f-d3d6-43b6-a40f-1b68f82f3278" elementFormDefault="qualified">
    <xsd:import namespace="http://schemas.microsoft.com/office/2006/documentManagement/types"/>
    <xsd:import namespace="http://schemas.microsoft.com/office/infopath/2007/PartnerControls"/>
    <xsd:element name="ProjectDescription" ma:index="2" nillable="true" ma:displayName="Project Description" ma:description="Please provide a brief description of the project" ma:hidden="true" ma:internalName="ProjectDescription" ma:readOnly="false">
      <xsd:simpleType>
        <xsd:restriction base="dms:Note"/>
      </xsd:simpleType>
    </xsd:element>
    <xsd:element name="ProjectType" ma:index="6" nillable="true" ma:displayName="Project Type" ma:format="RadioButtons" ma:hidden="true" ma:internalName="ProjectType">
      <xsd:simpleType>
        <xsd:union memberTypes="dms:Text">
          <xsd:simpleType>
            <xsd:restriction base="dms:Choice">
              <xsd:enumeration value="Project"/>
              <xsd:enumeration value="Project from Proposal"/>
            </xsd:restriction>
          </xsd:simpleType>
        </xsd:union>
      </xsd:simpleType>
    </xsd:element>
    <xsd:element name="CreatedDate" ma:index="8" nillable="true" ma:displayName="Created Date" ma:default="[today]" ma:format="DateOnly" ma:internalName="CreatedDate">
      <xsd:simpleType>
        <xsd:restriction base="dms:DateTime"/>
      </xsd:simpleType>
    </xsd:element>
    <xsd:element name="CompletedDate" ma:index="9" nillable="true" ma:displayName="Completed Date" ma:format="DateOnly" ma:internalName="CompletedDate">
      <xsd:simpleType>
        <xsd:restriction base="dms:DateTime"/>
      </xsd:simpleType>
    </xsd:element>
    <xsd:element name="Confidential" ma:index="10" nillable="true" ma:displayName="Confidential" ma:default="1" ma:internalName="Confidential">
      <xsd:simpleType>
        <xsd:restriction base="dms:Boolean"/>
      </xsd:simpleType>
    </xsd:element>
    <xsd:element name="Viewers" ma:index="11" nillable="true" ma:displayName="Viewers" ma:list="UserInfo" ma:SharePointGroup="0" ma:internalName="Viewer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ributors" ma:index="12" nillable="true" ma:displayName="Contributors" ma:list="UserInfo" ma:SharePointGroup="0" ma:internalName="Contributor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s" ma:index="13" nillable="true" ma:displayName="Approvers" ma:list="UserInfo" ma:SharePointGroup="0" ma:internalName="Approver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ldStatus" ma:index="14" nillable="true" ma:displayName="OldStatus" ma:hidden="true" ma:internalName="OldStatus" ma:readOnly="false">
      <xsd:simpleType>
        <xsd:restriction base="dms:Text">
          <xsd:maxLength value="255"/>
        </xsd:restriction>
      </xsd:simpleType>
    </xsd:element>
    <xsd:element name="SFID" ma:index="15" nillable="true" ma:displayName="SFID" ma:hidden="true" ma:internalName="SFID" ma:readOnly="false">
      <xsd:simpleType>
        <xsd:restriction base="dms:Text">
          <xsd:maxLength value="255"/>
        </xsd:restriction>
      </xsd:simpleType>
    </xsd:element>
    <xsd:element name="SFLink" ma:index="17" nillable="true" ma:displayName="Project Files" ma:format="Hyperlink" ma:hidden="true" ma:internalName="SF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lientType" ma:index="18" nillable="true" ma:displayName="Client Type" ma:hidden="true" ma:internalName="ClientType" ma:readOnly="false">
      <xsd:simpleType>
        <xsd:restriction base="dms:Text">
          <xsd:maxLength value="255"/>
        </xsd:restriction>
      </xsd:simpleType>
    </xsd:element>
    <xsd:element name="MediaServiceMetadata" ma:index="5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2" nillable="true" ma:displayName="Tags" ma:internalName="MediaServiceAutoTags" ma:readOnly="true">
      <xsd:simpleType>
        <xsd:restriction base="dms:Text"/>
      </xsd:simpleType>
    </xsd:element>
    <xsd:element name="MediaServiceOCR" ma:index="5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5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6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62" nillable="true" ma:taxonomy="true" ma:internalName="lcf76f155ced4ddcb4097134ff3c332f" ma:taxonomyFieldName="MediaServiceImageTags" ma:displayName="Image Tags" ma:readOnly="false" ma:fieldId="{5cf76f15-5ced-4ddc-b409-7134ff3c332f}" ma:taxonomyMulti="true" ma:sspId="f437effa-7c25-4ff4-a1f2-fa53010363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6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6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6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07887-97e2-4062-b62d-ed9d21bed9dc" elementFormDefault="qualified">
    <xsd:import namespace="http://schemas.microsoft.com/office/2006/documentManagement/types"/>
    <xsd:import namespace="http://schemas.microsoft.com/office/infopath/2007/PartnerControls"/>
    <xsd:element name="JobNo" ma:index="3" nillable="true" ma:displayName="Project Nbr" ma:hidden="true" ma:internalName="JobNo" ma:readOnly="false">
      <xsd:simpleType>
        <xsd:restriction base="dms:Text">
          <xsd:maxLength value="255"/>
        </xsd:restriction>
      </xsd:simpleType>
    </xsd:element>
    <xsd:element name="ProposalNo" ma:index="5" nillable="true" ma:displayName="Proposal Nbr" ma:hidden="true" ma:internalName="ProposalNo" ma:readOnly="false">
      <xsd:simpleType>
        <xsd:restriction base="dms:Text">
          <xsd:maxLength value="255"/>
        </xsd:restriction>
      </xsd:simpleType>
    </xsd:element>
    <xsd:element name="ha275a10b037460b8d525b8e15a61f87" ma:index="33" nillable="true" ma:taxonomy="true" ma:internalName="ha275a10b037460b8d525b8e15a61f87" ma:taxonomyFieldName="ClientName" ma:displayName="Client Name" ma:readOnly="false" ma:default="" ma:fieldId="{1a275a10-b037-460b-8d52-5b8e15a61f87}" ma:sspId="f437effa-7c25-4ff4-a1f2-fa530103635c" ma:termSetId="76ac2200-bdcb-4e94-ba49-dd54ef8c1bd9" ma:anchorId="935d18d6-a592-40ea-be66-a3b0349687b7" ma:open="false" ma:isKeyword="false">
      <xsd:complexType>
        <xsd:sequence>
          <xsd:element ref="pc:Terms" minOccurs="0" maxOccurs="1"/>
        </xsd:sequence>
      </xsd:complexType>
    </xsd:element>
    <xsd:element name="TaxCatchAll" ma:index="34" nillable="true" ma:displayName="Taxonomy Catch All Column" ma:hidden="true" ma:list="{d076ace8-66c0-4a60-81d9-c4e981254041}" ma:internalName="TaxCatchAll" ma:showField="CatchAllData" ma:web="bf007887-97e2-4062-b62d-ed9d21bed9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5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Project" ma:index="7" nillable="true" ma:displayName="Project" ma:hidden="true" ma:internalName="Project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ot yet defined" ma:format="RadioButtons" ma:hidden="true" ma:internalName="Case" ma:readOnly="false">
      <xsd:simpleType>
        <xsd:union memberTypes="dms:Text">
          <xsd:simpleType>
            <xsd:restriction base="dms:Choice">
              <xsd:enumeration value="Not yet defined"/>
            </xsd:restriction>
          </xsd:simpleType>
        </xsd:union>
      </xsd:simpleType>
    </xsd:element>
    <xsd:element name="Narrative" ma:index="19" nillable="true" ma:displayName="Narrative" ma:hidden="true" ma:internalName="Narrative" ma:readOnly="false">
      <xsd:simpleType>
        <xsd:restriction base="dms:Note"/>
      </xsd:simpleType>
    </xsd:element>
    <xsd:element name="DocumentType" ma:index="20" nillable="true" ma:displayName="Document Type" ma:format="Dropdown" ma:internalName="DocumentType">
      <xsd:simpleType>
        <xsd:restriction base="dms:Choice">
          <xsd:enumeration value="CONTRACT, Variation, Agreement"/>
          <xsd:enumeration value="CORRESPONDENCE"/>
          <xsd:enumeration value="EMPLOYMENT related"/>
          <xsd:enumeration value="FINANCIAL related"/>
          <xsd:enumeration value="KNOWLEDGE, article, literature"/>
          <xsd:enumeration value="MEETING related"/>
          <xsd:enumeration value="MEMO, Filenote, Email"/>
          <xsd:enumeration value="MODEL, Calculation"/>
          <xsd:enumeration value="DATA"/>
          <xsd:enumeration value="PHOTO, Image or Multi-media"/>
          <xsd:enumeration value="PRESENTATION"/>
          <xsd:enumeration value="PUBLICATION, membership"/>
          <xsd:enumeration value="PUBLICATION, PG"/>
          <xsd:enumeration value="REPORT, Client report"/>
          <xsd:enumeration value="PROPOSAL, Memo-style proposal"/>
          <xsd:enumeration value="RULES, Policy, procedure"/>
          <xsd:enumeration value="TEMPLATE, Checklist or Form"/>
        </xsd:restriction>
      </xsd:simpleType>
    </xsd:element>
    <xsd:element name="RelatedPeople" ma:index="21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ADate3" ma:index="22" nillable="true" ma:displayName="PRADate3" ma:format="DateOnly" ma:hidden="true" ma:internalName="PRADate3" ma:readOnly="false">
      <xsd:simpleType>
        <xsd:restriction base="dms:DateTime"/>
      </xsd:simpleType>
    </xsd:element>
    <xsd:element name="PRADateDisposal" ma:index="23" nillable="true" ma:displayName="PRADateDisposal" ma:format="DateOnly" ma:hidden="true" ma:internalName="PRADateDisposal" ma:readOnly="false">
      <xsd:simpleType>
        <xsd:restriction base="dms:DateTime"/>
      </xsd:simpleType>
    </xsd:element>
    <xsd:element name="PRADateTrigger" ma:index="24" nillable="true" ma:displayName="PRADateTrigger" ma:format="DateOnly" ma:hidden="true" ma:internalName="PRADateTrigger" ma:readOnly="false">
      <xsd:simpleType>
        <xsd:restriction base="dms:DateTime"/>
      </xsd:simpleType>
    </xsd:element>
    <xsd:element name="PRAText1" ma:index="25" nillable="true" ma:displayName="PRAText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26" nillable="true" ma:displayName="PRAText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7" nillable="true" ma:displayName="PRAText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8" nillable="true" ma:displayName="PRAText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29" nillable="true" ma:displayName="PRAText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0" nillable="true" ma:displayName="Aggregation Status" ma:default="Normal" ma:format="Dropdown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Function" ma:index="31" nillable="true" ma:displayName="Function" ma:default="Not yet defined" ma:format="RadioButtons" ma:hidden="true" ma:internalName="Function" ma:readOnly="false">
      <xsd:simpleType>
        <xsd:union memberTypes="dms:Text">
          <xsd:simpleType>
            <xsd:restriction base="dms:Choice">
              <xsd:enumeration value="Not yet defined"/>
            </xsd:restriction>
          </xsd:simpleType>
        </xsd:union>
      </xsd:simpleType>
    </xsd:element>
    <xsd:element name="PRADate2" ma:index="38" nillable="true" ma:displayName="PRADate2" ma:format="DateOnly" ma:hidden="true" ma:internalName="PRADate2" ma:readOnly="false">
      <xsd:simpleType>
        <xsd:restriction base="dms:DateTime"/>
      </xsd:simpleType>
    </xsd:element>
    <xsd:element name="Subtype" ma:index="39" nillable="true" ma:displayName="Subtype" ma:format="Dropdown" ma:hidden="true" ma:internalName="Subtype">
      <xsd:simpleType>
        <xsd:union memberTypes="dms:Text">
          <xsd:simpleType>
            <xsd:restriction base="dms:Choice">
              <xsd:enumeration value="Policy"/>
              <xsd:enumeration value="Process"/>
              <xsd:enumeration value="Procedure"/>
              <xsd:enumeration value="Guideline"/>
              <xsd:enumeration value="Form"/>
              <xsd:enumeration value="Template"/>
              <xsd:enumeration value="Workflow Diagram"/>
            </xsd:restriction>
          </xsd:simpleType>
        </xsd:union>
      </xsd:simpleType>
    </xsd:element>
    <xsd:element name="FunctionGroup" ma:index="40" nillable="true" ma:displayName="Function Group" ma:default="Not yet defined" ma:format="RadioButtons" ma:hidden="true" ma:internalName="FunctionGroup" ma:readOnly="false">
      <xsd:simpleType>
        <xsd:union memberTypes="dms:Text">
          <xsd:simpleType>
            <xsd:restriction base="dms:Choice">
              <xsd:enumeration value="Not yet defined"/>
            </xsd:restriction>
          </xsd:simpleType>
        </xsd:union>
      </xsd:simpleType>
    </xsd:element>
    <xsd:element name="PRAType" ma:index="42" nillable="true" ma:displayName="PRAType" ma:default="Doc" ma:indexed="true" ma:internalName="PRAType">
      <xsd:simpleType>
        <xsd:restriction base="dms:Text">
          <xsd:maxLength value="255"/>
        </xsd:restriction>
      </xsd:simpleType>
    </xsd:element>
    <xsd:element name="PRADate1" ma:index="44" nillable="true" ma:displayName="PRADate1" ma:format="DateOnly" ma:hidden="true" ma:internalName="PRADate1" ma:readOnly="false">
      <xsd:simpleType>
        <xsd:restriction base="dms:DateTime"/>
      </xsd:simpleType>
    </xsd:element>
    <xsd:element name="Subactivity" ma:index="45" nillable="true" ma:displayName="Subactivity" ma:default="Active Projects" ma:format="RadioButtons" ma:hidden="true" ma:internalName="Subactivity" ma:readOnly="false">
      <xsd:simpleType>
        <xsd:union memberTypes="dms:Text">
          <xsd:simpleType>
            <xsd:restriction base="dms:Choice">
              <xsd:enumeration value="Active Projects"/>
            </xsd:restriction>
          </xsd:simpleType>
        </xsd:union>
      </xsd:simpleType>
    </xsd:element>
    <xsd:element name="Activity" ma:index="46" nillable="true" ma:displayName="Activity" ma:default="Public Good" ma:format="Dropdown" ma:internalName="Activity">
      <xsd:simpleType>
        <xsd:union memberTypes="dms:Text">
          <xsd:simpleType>
            <xsd:restriction base="dms:Choice">
              <xsd:enumeration value="Public Good"/>
            </xsd:restriction>
          </xsd:simpleType>
        </xsd:union>
      </xsd:simpleType>
    </xsd:element>
    <xsd:element name="CategoryName" ma:index="47" nillable="true" ma:displayName="Category Name" ma:hidden="true" ma:internalName="CategoryName" ma:readOnly="false">
      <xsd:simpleType>
        <xsd:restriction base="dms:Text">
          <xsd:maxLength value="255"/>
        </xsd:restriction>
      </xsd:simpleType>
    </xsd:element>
    <xsd:element name="BusinessValue" ma:index="48" nillable="true" ma:displayName="Business Value" ma:default="Normal" ma:format="Dropdown" ma:hidden="true" ma:internalName="BusinessValue" ma:readOnly="false">
      <xsd:simpleType>
        <xsd:restriction base="dms:Choice">
          <xsd:enumeration value="Normal"/>
          <xsd:enumeration value="Long Term Value"/>
          <xsd:enumeration value="Housekeeping"/>
          <xsd:enumeration value="Deleted"/>
        </xsd:restriction>
      </xsd:simpleType>
    </xsd:element>
    <xsd:element name="CategoryValue" ma:index="49" nillable="true" ma:displayName="Category Value" ma:hidden="true" ma:internalName="CategoryValue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3" ma:displayName="Content Type"/>
        <xsd:element ref="dc:title" minOccurs="0" maxOccurs="1" ma:displayName="Project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ADateDisposal xmlns="4f9c820c-e7e2-444d-97ee-45f2b3485c1d" xsi:nil="true"/>
    <Subactivity xmlns="4f9c820c-e7e2-444d-97ee-45f2b3485c1d">Active Projects</Subactivity>
    <BusinessValue xmlns="4f9c820c-e7e2-444d-97ee-45f2b3485c1d">Normal</BusinessValue>
    <PRADate3 xmlns="4f9c820c-e7e2-444d-97ee-45f2b3485c1d" xsi:nil="true"/>
    <PRAText5 xmlns="4f9c820c-e7e2-444d-97ee-45f2b3485c1d" xsi:nil="true"/>
    <Activity xmlns="4f9c820c-e7e2-444d-97ee-45f2b3485c1d">Public Good</Activity>
    <AggregationStatus xmlns="4f9c820c-e7e2-444d-97ee-45f2b3485c1d">Normal</AggregationStatus>
    <JobNo xmlns="bf007887-97e2-4062-b62d-ed9d21bed9dc">15259</JobNo>
    <PRADate2 xmlns="4f9c820c-e7e2-444d-97ee-45f2b3485c1d" xsi:nil="true"/>
    <Subtype xmlns="4f9c820c-e7e2-444d-97ee-45f2b3485c1d">Policy</Subtype>
    <CategoryValue xmlns="4f9c820c-e7e2-444d-97ee-45f2b3485c1d" xsi:nil="true"/>
    <Case xmlns="4f9c820c-e7e2-444d-97ee-45f2b3485c1d">Not yet defined</Case>
    <PRAText1 xmlns="4f9c820c-e7e2-444d-97ee-45f2b3485c1d" xsi:nil="true"/>
    <PRAText4 xmlns="4f9c820c-e7e2-444d-97ee-45f2b3485c1d" xsi:nil="true"/>
    <Function xmlns="4f9c820c-e7e2-444d-97ee-45f2b3485c1d">Not yet defined</Function>
    <FunctionGroup xmlns="4f9c820c-e7e2-444d-97ee-45f2b3485c1d">Not yet defined</FunctionGroup>
    <RelatedPeople xmlns="4f9c820c-e7e2-444d-97ee-45f2b3485c1d">
      <UserInfo>
        <DisplayName/>
        <AccountId xsi:nil="true"/>
        <AccountType/>
      </UserInfo>
    </RelatedPeople>
    <ProposalNo xmlns="bf007887-97e2-4062-b62d-ed9d21bed9dc" xsi:nil="true"/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Narrative xmlns="4f9c820c-e7e2-444d-97ee-45f2b3485c1d" xsi:nil="true"/>
    <PRADateTrigger xmlns="4f9c820c-e7e2-444d-97ee-45f2b3485c1d" xsi:nil="true"/>
    <CategoryName xmlns="4f9c820c-e7e2-444d-97ee-45f2b3485c1d" xsi:nil="true"/>
    <PRAText2 xmlns="4f9c820c-e7e2-444d-97ee-45f2b3485c1d" xsi:nil="true"/>
    <Project xmlns="4f9c820c-e7e2-444d-97ee-45f2b3485c1d">Ed Hearnshaw award 2026</Project>
    <Approvers xmlns="4338c25f-d3d6-43b6-a40f-1b68f82f3278">
      <UserInfo>
        <DisplayName/>
        <AccountId xsi:nil="true"/>
        <AccountType/>
      </UserInfo>
    </Approvers>
    <ProjectType xmlns="4338c25f-d3d6-43b6-a40f-1b68f82f3278" xsi:nil="true"/>
    <CreatedDate xmlns="4338c25f-d3d6-43b6-a40f-1b68f82f3278">2026-06-17T05:49:16+00:00</CreatedDate>
    <OldStatus xmlns="4338c25f-d3d6-43b6-a40f-1b68f82f3278" xsi:nil="true"/>
    <Viewers xmlns="4338c25f-d3d6-43b6-a40f-1b68f82f3278">
      <UserInfo>
        <DisplayName/>
        <AccountId xsi:nil="true"/>
        <AccountType/>
      </UserInfo>
    </Viewers>
    <Contributors xmlns="4338c25f-d3d6-43b6-a40f-1b68f82f3278">
      <UserInfo>
        <DisplayName/>
        <AccountId xsi:nil="true"/>
        <AccountType/>
      </UserInfo>
    </Contributors>
    <ProjectDescription xmlns="4338c25f-d3d6-43b6-a40f-1b68f82f3278" xsi:nil="true"/>
    <CompletedDate xmlns="4338c25f-d3d6-43b6-a40f-1b68f82f3278" xsi:nil="true"/>
    <ha275a10b037460b8d525b8e15a61f87 xmlns="bf007887-97e2-4062-b62d-ed9d21bed9dc">
      <Terms xmlns="http://schemas.microsoft.com/office/infopath/2007/PartnerControls"/>
    </ha275a10b037460b8d525b8e15a61f87>
    <SFLink xmlns="4338c25f-d3d6-43b6-a40f-1b68f82f3278">
      <Url xsi:nil="true"/>
      <Description xsi:nil="true"/>
    </SFLink>
    <Confidential xmlns="4338c25f-d3d6-43b6-a40f-1b68f82f3278">true</Confidential>
    <ClientType xmlns="4338c25f-d3d6-43b6-a40f-1b68f82f3278" xsi:nil="true"/>
    <TaxCatchAll xmlns="bf007887-97e2-4062-b62d-ed9d21bed9dc" xsi:nil="true"/>
    <lcf76f155ced4ddcb4097134ff3c332f xmlns="4338c25f-d3d6-43b6-a40f-1b68f82f3278">
      <Terms xmlns="http://schemas.microsoft.com/office/infopath/2007/PartnerControls"/>
    </lcf76f155ced4ddcb4097134ff3c332f>
    <SFID xmlns="4338c25f-d3d6-43b6-a40f-1b68f82f3278" xsi:nil="true"/>
  </documentManagement>
</p:properties>
</file>

<file path=customXml/itemProps1.xml><?xml version="1.0" encoding="utf-8"?>
<ds:datastoreItem xmlns:ds="http://schemas.openxmlformats.org/officeDocument/2006/customXml" ds:itemID="{E71DF7FC-0AB2-43B8-80D8-3BF88BC93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8c25f-d3d6-43b6-a40f-1b68f82f3278"/>
    <ds:schemaRef ds:uri="bf007887-97e2-4062-b62d-ed9d21bed9dc"/>
    <ds:schemaRef ds:uri="4f9c820c-e7e2-444d-97ee-45f2b3485c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A52426-751C-475F-817D-302DBCA580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5EF02C-7EEA-4E42-912E-3D64B4BDE3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051838-E274-46F1-8B04-0740BF432390}">
  <ds:schemaRefs>
    <ds:schemaRef ds:uri="http://schemas.microsoft.com/office/2006/metadata/properties"/>
    <ds:schemaRef ds:uri="http://schemas.microsoft.com/office/infopath/2007/PartnerControls"/>
    <ds:schemaRef ds:uri="4f9c820c-e7e2-444d-97ee-45f2b3485c1d"/>
    <ds:schemaRef ds:uri="bf007887-97e2-4062-b62d-ed9d21bed9dc"/>
    <ds:schemaRef ds:uri="4338c25f-d3d6-43b6-a40f-1b68f82f32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 Word Doc template</Template>
  <TotalTime>1</TotalTime>
  <Pages>2</Pages>
  <Words>139</Words>
  <Characters>899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Hale</dc:creator>
  <cp:keywords/>
  <dc:description/>
  <cp:lastModifiedBy>Sarah Spring</cp:lastModifiedBy>
  <cp:revision>2</cp:revision>
  <cp:lastPrinted>2023-02-09T01:24:00Z</cp:lastPrinted>
  <dcterms:created xsi:type="dcterms:W3CDTF">2026-06-21T19:09:00Z</dcterms:created>
  <dcterms:modified xsi:type="dcterms:W3CDTF">2026-06-21T19:09:00Z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U5RCTUST6MMN-748334577-325502</vt:lpwstr>
  </property>
  <property fmtid="{D5CDD505-2E9C-101B-9397-08002B2CF9AE}" pid="3" name="_dlc_DocIdItemGuid">
    <vt:lpwstr>ddd2ab12-2c58-4706-b226-89aebd37e336</vt:lpwstr>
  </property>
  <property fmtid="{D5CDD505-2E9C-101B-9397-08002B2CF9AE}" pid="4" name="_dlc_DocIdUrl">
    <vt:lpwstr>https://acumenrepublic.sharepoint.com/sites/dmGraphicDesign/_layouts/15/DocIdRedir.aspx?ID=U5RCTUST6MMN-748334577-325502, U5RCTUST6MMN-748334577-325502</vt:lpwstr>
  </property>
  <property fmtid="{D5CDD505-2E9C-101B-9397-08002B2CF9AE}" pid="5" name="MediaServiceImageTags">
    <vt:lpwstr/>
  </property>
  <property fmtid="{D5CDD505-2E9C-101B-9397-08002B2CF9AE}" pid="6" name="GrammarlyDocumentId">
    <vt:lpwstr>86ae96a1d9d54a09c9f9380f27b0244615ecbb972e36cfd427dafdb3e589a11b</vt:lpwstr>
  </property>
  <property fmtid="{D5CDD505-2E9C-101B-9397-08002B2CF9AE}" pid="7" name="ContentTypeId">
    <vt:lpwstr>0x010100BB6CDE0F3C9B684B820C01ADE8877892007E12BDA338BDD5408E5E1926C7A88494</vt:lpwstr>
  </property>
  <property fmtid="{D5CDD505-2E9C-101B-9397-08002B2CF9AE}" pid="8" name="ClientName">
    <vt:lpwstr/>
  </property>
  <property fmtid="{D5CDD505-2E9C-101B-9397-08002B2CF9AE}" pid="9" name="Approvers">
    <vt:lpwstr/>
  </property>
  <property fmtid="{D5CDD505-2E9C-101B-9397-08002B2CF9AE}" pid="10" name="Viewers">
    <vt:lpwstr/>
  </property>
  <property fmtid="{D5CDD505-2E9C-101B-9397-08002B2CF9AE}" pid="11" name="Contributors">
    <vt:lpwstr/>
  </property>
  <property fmtid="{D5CDD505-2E9C-101B-9397-08002B2CF9AE}" pid="12" name="CreatedDate">
    <vt:filetime>2024-06-04T02:14:58Z</vt:filetime>
  </property>
  <property fmtid="{D5CDD505-2E9C-101B-9397-08002B2CF9AE}" pid="13" name="SFLink">
    <vt:lpwstr>, </vt:lpwstr>
  </property>
  <property fmtid="{D5CDD505-2E9C-101B-9397-08002B2CF9AE}" pid="14" name="Confidential">
    <vt:bool>true</vt:bool>
  </property>
</Properties>
</file>